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26"/>
        <w:gridCol w:w="4026"/>
      </w:tblGrid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23515">
        <w:trPr>
          <w:cantSplit/>
          <w:trHeight w:hRule="exact" w:val="703"/>
        </w:trPr>
        <w:tc>
          <w:tcPr>
            <w:tcW w:w="4026" w:type="dxa"/>
          </w:tcPr>
          <w:p w:rsidR="00223515" w:rsidRDefault="0022351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026" w:type="dxa"/>
          </w:tcPr>
          <w:p w:rsidR="00403C05" w:rsidRDefault="00403C05">
            <w:pPr>
              <w:spacing w:line="240" w:lineRule="auto"/>
              <w:ind w:left="101" w:right="101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403C05" w:rsidRPr="00403C05" w:rsidRDefault="00403C05" w:rsidP="00403C05"/>
          <w:p w:rsidR="00403C05" w:rsidRPr="00403C05" w:rsidRDefault="00403C05" w:rsidP="00403C05"/>
          <w:p w:rsidR="00403C05" w:rsidRPr="00403C05" w:rsidRDefault="00403C05" w:rsidP="00403C05"/>
          <w:p w:rsidR="00223515" w:rsidRPr="00403C05" w:rsidRDefault="00403C05" w:rsidP="00403C05">
            <w:pPr>
              <w:tabs>
                <w:tab w:val="left" w:pos="1308"/>
              </w:tabs>
            </w:pPr>
            <w:r>
              <w:tab/>
            </w:r>
          </w:p>
        </w:tc>
      </w:tr>
    </w:tbl>
    <w:p w:rsidR="00223515" w:rsidRDefault="00223515">
      <w:pPr>
        <w:ind w:left="101" w:right="101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2235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389" w:right="1888" w:bottom="0" w:left="1888" w:header="720" w:footer="36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515" w:rsidRDefault="0017691A">
      <w:r>
        <w:separator/>
      </w:r>
    </w:p>
  </w:endnote>
  <w:endnote w:type="continuationSeparator" w:id="0">
    <w:p w:rsidR="00223515" w:rsidRDefault="00176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15" w:rsidRDefault="00223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15" w:rsidRDefault="0017691A">
    <w:pPr>
      <w:pStyle w:val="Footer"/>
      <w:tabs>
        <w:tab w:val="clear" w:pos="4819"/>
        <w:tab w:val="clear" w:pos="9071"/>
        <w:tab w:val="center" w:pos="3969"/>
        <w:tab w:val="right" w:pos="8647"/>
      </w:tabs>
      <w:rPr>
        <w:sz w:val="16"/>
      </w:rPr>
    </w:pPr>
    <w:r>
      <w:rPr>
        <w:sz w:val="16"/>
      </w:rPr>
      <w:tab/>
    </w:r>
    <w:r w:rsidR="00403C05">
      <w:rPr>
        <w:sz w:val="16"/>
      </w:rPr>
      <w:t xml:space="preserve">Further info : </w:t>
    </w:r>
    <w:hyperlink r:id="rId1" w:history="1">
      <w:r w:rsidR="00403C05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15" w:rsidRDefault="002235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515" w:rsidRDefault="0017691A">
      <w:r>
        <w:separator/>
      </w:r>
    </w:p>
  </w:footnote>
  <w:footnote w:type="continuationSeparator" w:id="0">
    <w:p w:rsidR="00223515" w:rsidRDefault="00176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15" w:rsidRDefault="002235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15" w:rsidRDefault="0017691A">
    <w:pPr>
      <w:pStyle w:val="Header"/>
      <w:tabs>
        <w:tab w:val="clear" w:pos="4819"/>
        <w:tab w:val="clear" w:pos="9071"/>
        <w:tab w:val="right" w:pos="9498"/>
        <w:tab w:val="right" w:pos="11340"/>
      </w:tabs>
      <w:ind w:left="-993" w:right="-370"/>
    </w:pPr>
    <w:r>
      <w:t xml:space="preserve">Fattorini </w:t>
    </w:r>
    <w:proofErr w:type="spellStart"/>
    <w:r>
      <w:rPr>
        <w:b/>
      </w:rPr>
      <w:t>Namebadge</w:t>
    </w:r>
    <w:proofErr w:type="spellEnd"/>
    <w:r>
      <w:rPr>
        <w:b/>
      </w:rPr>
      <w:t xml:space="preserve"> V4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  <w:p w:rsidR="00223515" w:rsidRDefault="00223515">
    <w:pPr>
      <w:pStyle w:val="Header"/>
      <w:tabs>
        <w:tab w:val="clear" w:pos="4819"/>
        <w:tab w:val="clear" w:pos="9071"/>
        <w:tab w:val="center" w:pos="4253"/>
        <w:tab w:val="right" w:pos="8647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15" w:rsidRDefault="002235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91A"/>
    <w:rsid w:val="0017691A"/>
    <w:rsid w:val="00223515"/>
    <w:rsid w:val="0040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customStyle="1" w:styleId="FooterChar">
    <w:name w:val="Foot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V4 Label Template</Template>
  <TotalTime>2</TotalTime>
  <Pages>1</Pages>
  <Words>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2017-05-04T14:23:00Z</dcterms:created>
  <dcterms:modified xsi:type="dcterms:W3CDTF">2017-05-04T14:31:00Z</dcterms:modified>
</cp:coreProperties>
</file>