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71"/>
        <w:gridCol w:w="3771"/>
        <w:gridCol w:w="3771"/>
      </w:tblGrid>
      <w:tr w:rsidR="00DF7A50">
        <w:trPr>
          <w:cantSplit/>
          <w:trHeight w:hRule="exact" w:val="2098"/>
        </w:trPr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F7A50">
        <w:trPr>
          <w:cantSplit/>
          <w:trHeight w:hRule="exact" w:val="2098"/>
        </w:trPr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F7A50">
        <w:trPr>
          <w:cantSplit/>
          <w:trHeight w:hRule="exact" w:val="2098"/>
        </w:trPr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F7A50">
        <w:trPr>
          <w:cantSplit/>
          <w:trHeight w:hRule="exact" w:val="2098"/>
        </w:trPr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F7A50">
        <w:trPr>
          <w:cantSplit/>
          <w:trHeight w:hRule="exact" w:val="2098"/>
        </w:trPr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F7A50">
        <w:trPr>
          <w:cantSplit/>
          <w:trHeight w:hRule="exact" w:val="2098"/>
        </w:trPr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F7A50">
        <w:trPr>
          <w:cantSplit/>
          <w:trHeight w:hRule="exact" w:val="2098"/>
        </w:trPr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DF7A50" w:rsidRDefault="00DF7A50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953A74" w:rsidRDefault="00953A74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953A74" w:rsidRPr="00953A74" w:rsidRDefault="00953A74" w:rsidP="00953A74"/>
          <w:p w:rsidR="00953A74" w:rsidRPr="00953A74" w:rsidRDefault="00953A74" w:rsidP="00953A74"/>
          <w:p w:rsidR="00953A74" w:rsidRPr="00953A74" w:rsidRDefault="00953A74" w:rsidP="00953A74"/>
          <w:p w:rsidR="00953A74" w:rsidRPr="00953A74" w:rsidRDefault="00953A74" w:rsidP="00953A74"/>
          <w:p w:rsidR="00953A74" w:rsidRPr="00953A74" w:rsidRDefault="00953A74" w:rsidP="00953A74"/>
          <w:p w:rsidR="00953A74" w:rsidRPr="00953A74" w:rsidRDefault="00953A74" w:rsidP="00953A74"/>
          <w:p w:rsidR="00DF7A50" w:rsidRPr="00953A74" w:rsidRDefault="00953A74" w:rsidP="00953A74">
            <w:pPr>
              <w:tabs>
                <w:tab w:val="left" w:pos="972"/>
              </w:tabs>
            </w:pPr>
            <w:r>
              <w:tab/>
            </w:r>
          </w:p>
        </w:tc>
      </w:tr>
    </w:tbl>
    <w:p w:rsidR="00DF7A50" w:rsidRDefault="00DF7A50">
      <w:pPr>
        <w:ind w:left="94" w:right="94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DF7A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077" w:right="340" w:bottom="0" w:left="340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A50" w:rsidRDefault="00FF4C91">
      <w:r>
        <w:separator/>
      </w:r>
    </w:p>
  </w:endnote>
  <w:endnote w:type="continuationSeparator" w:id="0">
    <w:p w:rsidR="00DF7A50" w:rsidRDefault="00FF4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50" w:rsidRDefault="00DF7A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50" w:rsidRDefault="00FF4C91">
    <w:pPr>
      <w:pStyle w:val="Footer"/>
      <w:tabs>
        <w:tab w:val="clear" w:pos="4819"/>
        <w:tab w:val="clear" w:pos="9071"/>
        <w:tab w:val="center" w:pos="5670"/>
        <w:tab w:val="right" w:pos="8647"/>
      </w:tabs>
      <w:rPr>
        <w:sz w:val="16"/>
      </w:rPr>
    </w:pPr>
    <w:r>
      <w:rPr>
        <w:sz w:val="16"/>
      </w:rPr>
      <w:tab/>
    </w:r>
    <w:r w:rsidR="00953A74">
      <w:rPr>
        <w:sz w:val="16"/>
      </w:rPr>
      <w:t xml:space="preserve">Further info : </w:t>
    </w:r>
    <w:hyperlink r:id="rId1" w:history="1">
      <w:r w:rsidR="00953A74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50" w:rsidRDefault="00DF7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A50" w:rsidRDefault="00FF4C91">
      <w:r>
        <w:separator/>
      </w:r>
    </w:p>
  </w:footnote>
  <w:footnote w:type="continuationSeparator" w:id="0">
    <w:p w:rsidR="00DF7A50" w:rsidRDefault="00FF4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50" w:rsidRDefault="00DF7A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50" w:rsidRDefault="00FF4C91">
    <w:pPr>
      <w:pStyle w:val="Header"/>
      <w:tabs>
        <w:tab w:val="clear" w:pos="4819"/>
        <w:tab w:val="clear" w:pos="9071"/>
        <w:tab w:val="right" w:pos="10915"/>
      </w:tabs>
      <w:ind w:left="426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U70 / U80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50" w:rsidRDefault="00DF7A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C91"/>
    <w:rsid w:val="00953A74"/>
    <w:rsid w:val="00DF7A50"/>
    <w:rsid w:val="00FF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customStyle="1" w:styleId="FooterChar">
    <w:name w:val="Foot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U70-U80 Label Template</Template>
  <TotalTime>3</TotalTime>
  <Pages>1</Pages>
  <Words>0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2017-05-04T14:25:00Z</dcterms:created>
  <dcterms:modified xsi:type="dcterms:W3CDTF">2017-05-04T14:32:00Z</dcterms:modified>
</cp:coreProperties>
</file>