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71"/>
        <w:gridCol w:w="3771"/>
        <w:gridCol w:w="3771"/>
      </w:tblGrid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2A5342">
        <w:trPr>
          <w:cantSplit/>
          <w:trHeight w:hRule="exact" w:val="1701"/>
        </w:trPr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3771" w:type="dxa"/>
          </w:tcPr>
          <w:p w:rsidR="00FC78CF" w:rsidRDefault="00FC78CF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FC78CF" w:rsidRPr="00FC78CF" w:rsidRDefault="00FC78CF" w:rsidP="00FC78CF"/>
          <w:p w:rsidR="00FC78CF" w:rsidRPr="00FC78CF" w:rsidRDefault="00FC78CF" w:rsidP="00FC78CF"/>
          <w:p w:rsidR="00FC78CF" w:rsidRPr="00FC78CF" w:rsidRDefault="00FC78CF" w:rsidP="00FC78CF"/>
          <w:p w:rsidR="00FC78CF" w:rsidRPr="00FC78CF" w:rsidRDefault="00FC78CF" w:rsidP="00FC78CF"/>
          <w:p w:rsidR="00FC78CF" w:rsidRPr="00FC78CF" w:rsidRDefault="00FC78CF" w:rsidP="00FC78CF"/>
          <w:p w:rsidR="00FC78CF" w:rsidRPr="00FC78CF" w:rsidRDefault="00FC78CF" w:rsidP="00FC78CF"/>
          <w:p w:rsidR="002A5342" w:rsidRPr="00FC78CF" w:rsidRDefault="002A5342" w:rsidP="00FC78CF">
            <w:pPr>
              <w:jc w:val="right"/>
            </w:pPr>
          </w:p>
        </w:tc>
        <w:tc>
          <w:tcPr>
            <w:tcW w:w="3771" w:type="dxa"/>
          </w:tcPr>
          <w:p w:rsidR="002A5342" w:rsidRDefault="002A5342">
            <w:pPr>
              <w:spacing w:line="240" w:lineRule="auto"/>
              <w:ind w:left="94" w:right="94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</w:tbl>
    <w:p w:rsidR="002A5342" w:rsidRDefault="002A5342">
      <w:pPr>
        <w:ind w:left="94" w:right="94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2A53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588" w:right="284" w:bottom="0" w:left="284" w:header="720" w:footer="355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342" w:rsidRDefault="003A72B8">
      <w:r>
        <w:separator/>
      </w:r>
    </w:p>
  </w:endnote>
  <w:endnote w:type="continuationSeparator" w:id="0">
    <w:p w:rsidR="002A5342" w:rsidRDefault="003A7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2A53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3A72B8">
    <w:pPr>
      <w:pStyle w:val="Footer"/>
      <w:tabs>
        <w:tab w:val="clear" w:pos="4819"/>
        <w:tab w:val="clear" w:pos="9071"/>
        <w:tab w:val="center" w:pos="5670"/>
        <w:tab w:val="right" w:pos="8647"/>
      </w:tabs>
      <w:rPr>
        <w:sz w:val="16"/>
      </w:rPr>
    </w:pPr>
    <w:r>
      <w:rPr>
        <w:sz w:val="16"/>
      </w:rPr>
      <w:tab/>
    </w:r>
    <w:bookmarkStart w:id="0" w:name="_GoBack"/>
    <w:r>
      <w:rPr>
        <w:sz w:val="16"/>
      </w:rPr>
      <w:t xml:space="preserve">Further info : </w:t>
    </w:r>
    <w:hyperlink r:id="rId1" w:history="1">
      <w:r w:rsidR="00FC78CF" w:rsidRPr="00FC78CF">
        <w:rPr>
          <w:rStyle w:val="Hyperlink"/>
          <w:sz w:val="16"/>
          <w:szCs w:val="16"/>
        </w:rPr>
        <w:t>http://fattorini.co.uk/Conference-ID-Badges/</w:t>
      </w:r>
    </w:hyperlink>
    <w:r w:rsidR="00FC78CF">
      <w:t xml:space="preserve"> 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2A53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342" w:rsidRDefault="003A72B8">
      <w:r>
        <w:separator/>
      </w:r>
    </w:p>
  </w:footnote>
  <w:footnote w:type="continuationSeparator" w:id="0">
    <w:p w:rsidR="002A5342" w:rsidRDefault="003A7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2A53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3A72B8">
    <w:pPr>
      <w:pStyle w:val="Header"/>
      <w:tabs>
        <w:tab w:val="clear" w:pos="4819"/>
        <w:tab w:val="clear" w:pos="9071"/>
        <w:tab w:val="right" w:pos="10915"/>
      </w:tabs>
      <w:ind w:left="426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U50 / U60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342" w:rsidRDefault="002A53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B8"/>
    <w:rsid w:val="002A5342"/>
    <w:rsid w:val="003A72B8"/>
    <w:rsid w:val="00FC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BEC3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78CF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FC78C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U50-U60 Label Template</Template>
  <TotalTime>1</TotalTime>
  <Pages>1</Pages>
  <Words>0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2017-05-04T14:25:00Z</dcterms:created>
  <dcterms:modified xsi:type="dcterms:W3CDTF">2017-05-04T14:30:00Z</dcterms:modified>
</cp:coreProperties>
</file>